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13D4" w:rsidRDefault="001613D4" w:rsidP="00635577">
      <w:pPr>
        <w:spacing w:before="100" w:beforeAutospacing="1" w:after="100" w:afterAutospacing="1" w:line="240" w:lineRule="auto"/>
        <w:jc w:val="both"/>
        <w:outlineLvl w:val="1"/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"BEZPIECZNE PRZEDSZKOLE"</w:t>
      </w:r>
    </w:p>
    <w:p w:rsidR="001613D4" w:rsidRDefault="001613D4" w:rsidP="00635577">
      <w:pPr>
        <w:spacing w:before="100" w:beforeAutospacing="1" w:after="100" w:afterAutospacing="1" w:line="240" w:lineRule="auto"/>
        <w:jc w:val="both"/>
        <w:outlineLvl w:val="1"/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KWARTALNIK DLA RODZICÓW NR 4</w:t>
      </w:r>
    </w:p>
    <w:p w:rsidR="001613D4" w:rsidRDefault="001613D4" w:rsidP="00635577">
      <w:pPr>
        <w:jc w:val="both"/>
        <w:rPr>
          <w:sz w:val="24"/>
          <w:szCs w:val="24"/>
        </w:rPr>
      </w:pPr>
      <w:r>
        <w:rPr>
          <w:sz w:val="24"/>
          <w:szCs w:val="24"/>
        </w:rPr>
        <w:t>Program oparty jest na następujących celach: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Poznanie najbliższego środowiska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Wdrażanie do przestrzegania ogólnych zasad bezpieczeństwa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Rozbudzenie zainteresowań bezpieczeństwem i kulturą ruchu drogowego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Doskonalenie orientacji przestrzennej, kształcenie spostrzegania wzrokowo –słuchowego i wyobraźni przestrzenno– czasowej, sprawności</w:t>
      </w:r>
      <w:r>
        <w:rPr>
          <w:rFonts w:ascii="Times New Roman" w:hAnsi="Times New Roman"/>
          <w:iCs/>
          <w:sz w:val="24"/>
          <w:szCs w:val="24"/>
        </w:rPr>
        <w:br/>
        <w:t>psychomotorycznej, uwagi, przewidywania następstw określonych skutków swoich działań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 xml:space="preserve">Kształtowanie umiejętności rozpoznawania i przedmiotów bezpiecznych </w:t>
      </w:r>
      <w:r>
        <w:rPr>
          <w:rFonts w:ascii="Times New Roman" w:hAnsi="Times New Roman"/>
          <w:iCs/>
          <w:sz w:val="24"/>
          <w:szCs w:val="24"/>
        </w:rPr>
        <w:br/>
        <w:t>i niebezpiecznych oraz umiejętności właściwego posługiwania się nimi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Kształtowanie pojęcia obcy, uświadomienie dzieciom zagrożenia ze strony nieznajomych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Przekazanie podstawowych informacji na temat obchodzenia się z lekarstwami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Poznanie podstawowych zasad postępowania podczas zaistniałego</w:t>
      </w:r>
      <w:r>
        <w:rPr>
          <w:rFonts w:ascii="Times New Roman" w:hAnsi="Times New Roman"/>
          <w:iCs/>
          <w:sz w:val="24"/>
          <w:szCs w:val="24"/>
        </w:rPr>
        <w:br/>
        <w:t>niebezpieczeństwa (pożaru, wypadku drogowego)</w:t>
      </w:r>
      <w:r>
        <w:rPr>
          <w:rFonts w:ascii="Times New Roman" w:hAnsi="Times New Roman"/>
          <w:sz w:val="24"/>
          <w:szCs w:val="24"/>
        </w:rPr>
        <w:t> 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Rozwijanie sprawności fizycznej</w:t>
      </w:r>
    </w:p>
    <w:p w:rsidR="001613D4" w:rsidRDefault="001613D4" w:rsidP="00635577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Wdrażanie do zdrowego trybu życia </w:t>
      </w:r>
    </w:p>
    <w:p w:rsidR="001613D4" w:rsidRDefault="001613D4" w:rsidP="00635577">
      <w:pPr>
        <w:jc w:val="both"/>
        <w:rPr>
          <w:sz w:val="24"/>
          <w:szCs w:val="24"/>
        </w:rPr>
      </w:pPr>
      <w:r>
        <w:rPr>
          <w:sz w:val="24"/>
          <w:szCs w:val="24"/>
        </w:rPr>
        <w:t>W ramach programu w trzecim kwartale (IV-VI) odbyły się:</w:t>
      </w:r>
    </w:p>
    <w:p w:rsidR="001613D4" w:rsidRDefault="001613D4" w:rsidP="00635577">
      <w:pPr>
        <w:jc w:val="both"/>
      </w:pPr>
      <w:r>
        <w:t>16.04.2015r. odbyło się przedstawienie "Dbamy o zdrowie". Spektakl zakończył się zaproszeniem wszystkich przedszkolaków do wspólnej gimnastyki przy muzyce.</w:t>
      </w:r>
    </w:p>
    <w:p w:rsidR="001613D4" w:rsidRDefault="001613D4" w:rsidP="00635577">
      <w:pPr>
        <w:jc w:val="both"/>
      </w:pPr>
      <w:r w:rsidRPr="002A186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5pt;height:277.5pt">
            <v:imagedata r:id="rId5" o:title=""/>
          </v:shape>
        </w:pict>
      </w: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  <w:r>
        <w:t>20.04.2015r. zostały przeprowadzone kolejne zadania  ogólnopolskiego programu edukacyjnego: Mamo, Tato wolę wodę. Podczas zajęć dzieci dowiedziały się jak ważna jest woda w życiu człowieka, zwierząt i roślin.</w:t>
      </w:r>
    </w:p>
    <w:p w:rsidR="001613D4" w:rsidRDefault="001613D4" w:rsidP="00635577">
      <w:pPr>
        <w:jc w:val="both"/>
      </w:pPr>
      <w:r w:rsidRPr="00757543">
        <w:rPr>
          <w:noProof/>
        </w:rPr>
        <w:pict>
          <v:shape id="Obraz 7" o:spid="_x0000_i1026" type="#_x0000_t75" alt="DSC_9203" style="width:327pt;height:218.25pt;visibility:visible">
            <v:imagedata r:id="rId6" o:title=""/>
          </v:shape>
        </w:pict>
      </w:r>
    </w:p>
    <w:p w:rsidR="001613D4" w:rsidRDefault="001613D4" w:rsidP="00635577">
      <w:pPr>
        <w:jc w:val="both"/>
      </w:pPr>
      <w:r>
        <w:t xml:space="preserve">21.04.2015r. Odbył się pokaz mody śmieciowej. Dzieci wraz z rodzicami przygotowały piękne kreacje z surowców wtórnych i zaprezentowały je na przedszkolnym wybiegu. Zostały nagrodzone burzą oklasków i słodkimi upominkami. </w:t>
      </w:r>
    </w:p>
    <w:p w:rsidR="001613D4" w:rsidRDefault="001613D4" w:rsidP="00635577">
      <w:pPr>
        <w:jc w:val="both"/>
        <w:rPr>
          <w:noProof/>
        </w:rPr>
      </w:pPr>
      <w:r w:rsidRPr="00757543">
        <w:rPr>
          <w:noProof/>
        </w:rPr>
        <w:pict>
          <v:shape id="Obraz 6" o:spid="_x0000_i1027" type="#_x0000_t75" alt="moda smieciowa,sprzątanie świata 030" style="width:333pt;height:252pt;visibility:visible">
            <v:imagedata r:id="rId7" o:title=""/>
          </v:shape>
        </w:pict>
      </w:r>
    </w:p>
    <w:p w:rsidR="001613D4" w:rsidRDefault="001613D4" w:rsidP="00635577">
      <w:pPr>
        <w:jc w:val="both"/>
        <w:rPr>
          <w:noProof/>
        </w:rPr>
      </w:pP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  <w:r>
        <w:t>21.04.2015r Sprzątanie Świata. Dzieci otrzymały rękawiczki i wyszły  z przedszkola sprzątać teren wokół placówki i placu zabaw. Po pracy oddały się zabawom na świeżym powietrzu.</w:t>
      </w:r>
    </w:p>
    <w:p w:rsidR="001613D4" w:rsidRDefault="001613D4" w:rsidP="00635577">
      <w:pPr>
        <w:jc w:val="both"/>
      </w:pPr>
      <w:r w:rsidRPr="00757543">
        <w:rPr>
          <w:noProof/>
        </w:rPr>
        <w:pict>
          <v:shape id="Obraz 5" o:spid="_x0000_i1028" type="#_x0000_t75" alt="20150421_105126" style="width:327.75pt;height:196.5pt;visibility:visible">
            <v:imagedata r:id="rId8" o:title=""/>
          </v:shape>
        </w:pict>
      </w:r>
    </w:p>
    <w:p w:rsidR="001613D4" w:rsidRDefault="001613D4" w:rsidP="00635577">
      <w:pPr>
        <w:jc w:val="both"/>
      </w:pPr>
      <w:r>
        <w:t>22.04.2015r. odbył się Bal Zielonych. Każda z grup zaprezentowała wymyślone przez siebie hasło ekologiczne, zdobywała punkty rozwiązując różnorodne zadania i  zagadki. Dzieci składały pocięte  na części obrazki i wypowiadały się na ich temat, a także rozwiązywały wspólnie dużą krzyżówkę. Wszystkie te zadania przeplatane były zabawami ruchowymi.</w:t>
      </w:r>
    </w:p>
    <w:p w:rsidR="001613D4" w:rsidRDefault="001613D4" w:rsidP="00635577">
      <w:pPr>
        <w:jc w:val="both"/>
        <w:rPr>
          <w:noProof/>
        </w:rPr>
      </w:pPr>
      <w:r w:rsidRPr="00757543">
        <w:rPr>
          <w:noProof/>
        </w:rPr>
        <w:pict>
          <v:shape id="Obraz 4" o:spid="_x0000_i1029" type="#_x0000_t75" alt="20150422_110519" style="width:323.25pt;height:195pt;visibility:visible">
            <v:imagedata r:id="rId9" o:title=""/>
          </v:shape>
        </w:pict>
      </w: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  <w:r>
        <w:t>23.04.2015r. Patrol ekologiczny. Dzieci udały się na patrol ekologiczny, w czasie którego obserwowały, jak mieszkańcy Jasieńca dbają o swoje środowisko, rozdały napotkanym przechodniom ulotki ekologiczne.  Dzieci odwiedziły także publiczne instytucje takie jak: Urząd Gminy, Gminna Biblioteka Publiczna, Gminny Ośrodek Pomocy Społecznej, Posterunek Policji, Bank Spółdzielczy w Jasieńcu, sklepy. Przedszkolaki niezapomniały także o naszych Radnych, którym także wręczyły swoje ulotki i zaprezentowały swoją odezwę podczas sesji.</w:t>
      </w:r>
    </w:p>
    <w:p w:rsidR="001613D4" w:rsidRDefault="001613D4" w:rsidP="00635577">
      <w:pPr>
        <w:jc w:val="both"/>
      </w:pPr>
      <w:r w:rsidRPr="00757543">
        <w:rPr>
          <w:noProof/>
        </w:rPr>
        <w:pict>
          <v:shape id="Obraz 3" o:spid="_x0000_i1030" type="#_x0000_t75" alt="Zielony bal 130" style="width:324.75pt;height:243.75pt;visibility:visible">
            <v:imagedata r:id="rId10" o:title=""/>
          </v:shape>
        </w:pict>
      </w:r>
    </w:p>
    <w:p w:rsidR="001613D4" w:rsidRDefault="001613D4" w:rsidP="00635577">
      <w:pPr>
        <w:jc w:val="both"/>
      </w:pPr>
      <w:r>
        <w:t>Nasze przedszkole wzięło udział w Ogólnopolskim Konkursie: BEZPIECZNE DZIECKO-BEZPIECZNE PRZEDSZKOLE  zorganizowanym przez Studium Prawa Europejskiego i zostało nagrodzone tytułem: BEZPIECZNE PRZEDSZKOLE 2015.</w:t>
      </w:r>
    </w:p>
    <w:p w:rsidR="001613D4" w:rsidRPr="002A1860" w:rsidRDefault="001613D4" w:rsidP="00635577">
      <w:pPr>
        <w:jc w:val="both"/>
      </w:pPr>
      <w:r w:rsidRPr="002A1860">
        <w:pict>
          <v:shape id="_x0000_i1031" type="#_x0000_t75" style="width:350.25pt;height:269.25pt">
            <v:imagedata r:id="rId11" o:title=""/>
          </v:shape>
        </w:pict>
      </w: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  <w:r>
        <w:t>24.04.2015r. nasze przedszkole odwiedził leśnik p. Marcin Ukleja z Nadleśnictwa Grójec. Spotkanie rozpoczęło się przedstawieniem ekologicznym. Następnie odbyła się pogadanka p. Leśnika, który      na zakończenie rozdał przedszkolakom drobne upominki-odblaskowe opaski. Dzieci podziękowały Gościowi za wizytę wręczając własnoręcznie wykonaną laurkę.</w:t>
      </w:r>
    </w:p>
    <w:p w:rsidR="001613D4" w:rsidRPr="000A6182" w:rsidRDefault="001613D4" w:rsidP="00635577">
      <w:pPr>
        <w:jc w:val="both"/>
      </w:pPr>
      <w:r w:rsidRPr="000A6182">
        <w:pict>
          <v:shape id="_x0000_i1032" type="#_x0000_t75" style="width:384pt;height:306pt">
            <v:imagedata r:id="rId12" o:title=""/>
          </v:shape>
        </w:pict>
      </w:r>
    </w:p>
    <w:p w:rsidR="001613D4" w:rsidRDefault="001613D4" w:rsidP="00635577">
      <w:pPr>
        <w:jc w:val="both"/>
      </w:pPr>
      <w:r>
        <w:t xml:space="preserve">04.05.2015r. Dzieci z naszego przedszkola odwiedziły strażaków z Ochotniczej Straży Pożarnej </w:t>
      </w:r>
      <w:r>
        <w:br/>
        <w:t>w Jasieńcu z okazji ich święta i złożyły Gospodarzom serdeczne życzenia zdrowia, radości i satysfakcji z pełnienia tej trudnej służby. Strażacy zaprosili dzieci do zwiedzenia nowo wybudowanej, pięknej strażnicy, pokazali przedszkolakom sprzęt, jakim posługują się w swojej pracy, którym wzbudzili zachwyt niejednego dziecka. Niejeden "Wojtek został strażakiem" w czasie tej wspaniałej wizyty.</w:t>
      </w:r>
    </w:p>
    <w:p w:rsidR="001613D4" w:rsidRDefault="001613D4" w:rsidP="00635577">
      <w:pPr>
        <w:jc w:val="both"/>
      </w:pPr>
      <w:r w:rsidRPr="00757543">
        <w:rPr>
          <w:noProof/>
        </w:rPr>
        <w:pict>
          <v:shape id="Obraz 2" o:spid="_x0000_i1033" type="#_x0000_t75" alt="20150504_103632" style="width:358.5pt;height:215.25pt;visibility:visible">
            <v:imagedata r:id="rId13" o:title=""/>
          </v:shape>
        </w:pict>
      </w:r>
    </w:p>
    <w:p w:rsidR="001613D4" w:rsidRDefault="001613D4" w:rsidP="00635577">
      <w:pPr>
        <w:jc w:val="both"/>
      </w:pPr>
      <w:r>
        <w:t>12.05.2015r. odbyły się zajęcia otwarte w grupie Pszczółki.  Rodzice i dzieci wspólnie zdobywali punkty w rywalizacji sportowej jak również w rozwiązywaniu zagadek umysłowych. Wszystkie drużyny wykazały się sprawnością fizyczną i wiedzą na temat zdrowego odżywiania, dlatego rywalizacja zakończyła się remisem.</w:t>
      </w:r>
    </w:p>
    <w:p w:rsidR="001613D4" w:rsidRPr="00226027" w:rsidRDefault="001613D4" w:rsidP="00635577">
      <w:pPr>
        <w:jc w:val="both"/>
      </w:pPr>
      <w:r w:rsidRPr="00226027">
        <w:pict>
          <v:shape id="_x0000_i1034" type="#_x0000_t75" style="width:331.5pt;height:242.25pt">
            <v:imagedata r:id="rId14" o:title=""/>
          </v:shape>
        </w:pict>
      </w:r>
    </w:p>
    <w:p w:rsidR="001613D4" w:rsidRPr="001C3386" w:rsidRDefault="001613D4" w:rsidP="00635577">
      <w:pPr>
        <w:jc w:val="both"/>
        <w:rPr>
          <w:rStyle w:val="Strong"/>
          <w:b w:val="0"/>
        </w:rPr>
      </w:pPr>
      <w:r w:rsidRPr="001C3386">
        <w:rPr>
          <w:rStyle w:val="Strong"/>
          <w:b w:val="0"/>
        </w:rPr>
        <w:t>19.</w:t>
      </w:r>
      <w:r>
        <w:rPr>
          <w:rStyle w:val="Strong"/>
          <w:b w:val="0"/>
        </w:rPr>
        <w:t xml:space="preserve">05.2015r. o godz. 17.00 odbyło się </w:t>
      </w:r>
      <w:r w:rsidRPr="001C3386">
        <w:rPr>
          <w:rStyle w:val="Strong"/>
          <w:b w:val="0"/>
        </w:rPr>
        <w:t>spotkanie</w:t>
      </w:r>
      <w:r>
        <w:rPr>
          <w:rStyle w:val="Strong"/>
          <w:b w:val="0"/>
        </w:rPr>
        <w:t xml:space="preserve"> rodziców</w:t>
      </w:r>
      <w:r w:rsidRPr="001C3386">
        <w:rPr>
          <w:rStyle w:val="Strong"/>
          <w:b w:val="0"/>
        </w:rPr>
        <w:t xml:space="preserve"> z:  p. Bożeną Janus z PSSE w Grójcu </w:t>
      </w:r>
      <w:r>
        <w:rPr>
          <w:rStyle w:val="Strong"/>
          <w:b w:val="0"/>
        </w:rPr>
        <w:t xml:space="preserve">                  </w:t>
      </w:r>
      <w:r w:rsidRPr="001C3386">
        <w:rPr>
          <w:rStyle w:val="Strong"/>
          <w:b w:val="0"/>
        </w:rPr>
        <w:t>w ramach realizowanego programu: Chrońmy dzieci przed kleszczami, Czyste powietrze wokół nas, Wszawica. P. psycholog Agnieszką Glinka z PPP w Warce na temat: Najczęstsze problemy wychowawcze wieku dziecięcego.</w:t>
      </w:r>
    </w:p>
    <w:p w:rsidR="001613D4" w:rsidRDefault="001613D4" w:rsidP="00635577">
      <w:pPr>
        <w:jc w:val="both"/>
      </w:pPr>
      <w:r>
        <w:t>22.05.2015r. odbyła się wycieczka do Magicznych Ogrodów koło Janowca. Dzieci zostały podzielone na dwie grupy przez panie Przewodniczki , otrzymały mapy i naklejki i rozpoczęła się wspaniała przygoda w magicznych ogrodach. Przedszkolaki wróciły z wycieczki bardzo szczęśliwe i bardzo zmęczone.</w:t>
      </w:r>
    </w:p>
    <w:p w:rsidR="001613D4" w:rsidRPr="00226027" w:rsidRDefault="001613D4" w:rsidP="00635577">
      <w:pPr>
        <w:jc w:val="both"/>
      </w:pPr>
      <w:r w:rsidRPr="00226027">
        <w:pict>
          <v:shape id="_x0000_i1035" type="#_x0000_t75" style="width:369pt;height:214.5pt">
            <v:imagedata r:id="rId15" o:title=""/>
          </v:shape>
        </w:pict>
      </w:r>
    </w:p>
    <w:p w:rsidR="001613D4" w:rsidRDefault="001613D4" w:rsidP="00635577">
      <w:pPr>
        <w:jc w:val="both"/>
      </w:pPr>
      <w:r>
        <w:t>23.05.2015r. odbył się w naszym przedszkolu coroczny Festyn Rodzinny z okazji Dnia: Mamy, Taty i Dziecka. Nasza impreza rozpoczęła się występami artystycznymi dzieci dla rodziców oraz wręczeniem wykonanych samodzielnie upominków. Dalsza część rodzinnego spotkania odbyła się na boisku, gdzie zabawy poprowadzone zostały przez panie Animatorki z Hula Parku w Radomiu.</w:t>
      </w:r>
    </w:p>
    <w:p w:rsidR="001613D4" w:rsidRPr="002432E4" w:rsidRDefault="001613D4" w:rsidP="00635577">
      <w:pPr>
        <w:jc w:val="both"/>
      </w:pPr>
      <w:r w:rsidRPr="002432E4">
        <w:pict>
          <v:shape id="_x0000_i1036" type="#_x0000_t75" style="width:351.75pt;height:249.75pt">
            <v:imagedata r:id="rId16" o:title=""/>
          </v:shape>
        </w:pict>
      </w: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  <w:rPr>
          <w:bCs/>
        </w:rPr>
      </w:pPr>
      <w:r>
        <w:rPr>
          <w:bCs/>
        </w:rPr>
        <w:t>01.06.2015r odbyła się Spartakiada  dziecięca zorganizowana we współpracy z uczniami Zespołu Szkół Ponadgimnazjalnych im. W. Witosa w Jasieńcu.</w:t>
      </w:r>
    </w:p>
    <w:p w:rsidR="001613D4" w:rsidRDefault="001613D4" w:rsidP="00635577">
      <w:pPr>
        <w:jc w:val="both"/>
        <w:rPr>
          <w:bCs/>
        </w:rPr>
      </w:pPr>
    </w:p>
    <w:p w:rsidR="001613D4" w:rsidRDefault="001613D4" w:rsidP="00635577">
      <w:pPr>
        <w:jc w:val="both"/>
        <w:rPr>
          <w:bCs/>
        </w:rPr>
      </w:pPr>
      <w:r w:rsidRPr="00757543">
        <w:rPr>
          <w:noProof/>
        </w:rPr>
        <w:pict>
          <v:shape id="Obraz 1" o:spid="_x0000_i1037" type="#_x0000_t75" alt="20150601_100304" style="width:330pt;height:216.75pt;visibility:visible">
            <v:imagedata r:id="rId17" o:title=""/>
          </v:shape>
        </w:pict>
      </w:r>
    </w:p>
    <w:p w:rsidR="001613D4" w:rsidRDefault="001613D4" w:rsidP="00635577">
      <w:pPr>
        <w:jc w:val="both"/>
        <w:rPr>
          <w:bCs/>
        </w:rPr>
      </w:pPr>
    </w:p>
    <w:p w:rsidR="001613D4" w:rsidRDefault="001613D4" w:rsidP="00635577">
      <w:pPr>
        <w:jc w:val="both"/>
        <w:rPr>
          <w:bCs/>
        </w:rPr>
      </w:pPr>
      <w:r>
        <w:rPr>
          <w:bCs/>
        </w:rPr>
        <w:t>09.06.2015r „Mamo, tato wolę wodę” cz. 4 – promowanie aktywności fizycznej i picie wody po wysiłku.</w:t>
      </w:r>
    </w:p>
    <w:p w:rsidR="001613D4" w:rsidRPr="002432E4" w:rsidRDefault="001613D4" w:rsidP="00635577">
      <w:pPr>
        <w:jc w:val="both"/>
        <w:rPr>
          <w:bCs/>
        </w:rPr>
      </w:pPr>
      <w:r w:rsidRPr="002432E4">
        <w:rPr>
          <w:bCs/>
        </w:rPr>
        <w:pict>
          <v:shape id="_x0000_i1038" type="#_x0000_t75" style="width:378pt;height:249pt">
            <v:imagedata r:id="rId18" o:title=""/>
          </v:shape>
        </w:pict>
      </w:r>
    </w:p>
    <w:p w:rsidR="001613D4" w:rsidRDefault="001613D4" w:rsidP="00635577">
      <w:pPr>
        <w:jc w:val="both"/>
        <w:rPr>
          <w:bCs/>
        </w:rPr>
      </w:pPr>
    </w:p>
    <w:p w:rsidR="001613D4" w:rsidRDefault="001613D4" w:rsidP="00635577">
      <w:pPr>
        <w:jc w:val="both"/>
      </w:pPr>
      <w:r>
        <w:rPr>
          <w:bCs/>
        </w:rPr>
        <w:t xml:space="preserve">10.06.2015r </w:t>
      </w:r>
      <w:r>
        <w:t>„Bezpieczne wakacje. pl” – zajęcia w ramach ogólnopolskiej akcji pod w/w tytułem</w:t>
      </w:r>
    </w:p>
    <w:p w:rsidR="001613D4" w:rsidRDefault="001613D4" w:rsidP="00635577">
      <w:pPr>
        <w:jc w:val="both"/>
      </w:pPr>
    </w:p>
    <w:p w:rsidR="001613D4" w:rsidRPr="002432E4" w:rsidRDefault="001613D4" w:rsidP="00635577">
      <w:pPr>
        <w:jc w:val="both"/>
      </w:pPr>
      <w:r w:rsidRPr="002432E4">
        <w:pict>
          <v:shape id="_x0000_i1039" type="#_x0000_t75" style="width:433.5pt;height:255.75pt">
            <v:imagedata r:id="rId19" o:title=""/>
          </v:shape>
        </w:pict>
      </w: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</w:p>
    <w:p w:rsidR="001613D4" w:rsidRDefault="001613D4" w:rsidP="00635577">
      <w:pPr>
        <w:jc w:val="both"/>
      </w:pPr>
      <w:r>
        <w:rPr>
          <w:bCs/>
        </w:rPr>
        <w:t xml:space="preserve">17.06.2015r </w:t>
      </w:r>
      <w:r>
        <w:t>– Przedszkolny konkurs wiedzy o bezpieczeństwie: Bezpieczne przedszkolaki</w:t>
      </w:r>
    </w:p>
    <w:p w:rsidR="001613D4" w:rsidRDefault="001613D4" w:rsidP="00635577">
      <w:pPr>
        <w:jc w:val="both"/>
        <w:rPr>
          <w:bCs/>
        </w:rPr>
      </w:pPr>
    </w:p>
    <w:p w:rsidR="001613D4" w:rsidRPr="00FF1782" w:rsidRDefault="001613D4">
      <w:bookmarkStart w:id="0" w:name="_GoBack"/>
      <w:bookmarkEnd w:id="0"/>
      <w:r w:rsidRPr="00FF1782">
        <w:pict>
          <v:shape id="_x0000_i1040" type="#_x0000_t75" style="width:408pt;height:239.25pt">
            <v:imagedata r:id="rId20" o:title=""/>
          </v:shape>
        </w:pict>
      </w:r>
    </w:p>
    <w:sectPr w:rsidR="001613D4" w:rsidRPr="00FF1782" w:rsidSect="00916D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B3D8F"/>
    <w:multiLevelType w:val="multilevel"/>
    <w:tmpl w:val="CAFCD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35577"/>
    <w:rsid w:val="00002069"/>
    <w:rsid w:val="0000491E"/>
    <w:rsid w:val="00004CA2"/>
    <w:rsid w:val="000068E3"/>
    <w:rsid w:val="00010DDE"/>
    <w:rsid w:val="00011717"/>
    <w:rsid w:val="0001548A"/>
    <w:rsid w:val="00022D44"/>
    <w:rsid w:val="00026054"/>
    <w:rsid w:val="00043F64"/>
    <w:rsid w:val="00045AF7"/>
    <w:rsid w:val="0005669A"/>
    <w:rsid w:val="00062EDF"/>
    <w:rsid w:val="00064A4F"/>
    <w:rsid w:val="00067D00"/>
    <w:rsid w:val="0007012E"/>
    <w:rsid w:val="00072EFB"/>
    <w:rsid w:val="00076545"/>
    <w:rsid w:val="0007700E"/>
    <w:rsid w:val="00081EAA"/>
    <w:rsid w:val="00083259"/>
    <w:rsid w:val="0008634F"/>
    <w:rsid w:val="000876A9"/>
    <w:rsid w:val="000962ED"/>
    <w:rsid w:val="000A6182"/>
    <w:rsid w:val="000B01B7"/>
    <w:rsid w:val="000B0AE7"/>
    <w:rsid w:val="000B1698"/>
    <w:rsid w:val="000C542C"/>
    <w:rsid w:val="000D60E6"/>
    <w:rsid w:val="000E3BBE"/>
    <w:rsid w:val="000E3C0E"/>
    <w:rsid w:val="000F0083"/>
    <w:rsid w:val="000F15E0"/>
    <w:rsid w:val="000F5189"/>
    <w:rsid w:val="001003DF"/>
    <w:rsid w:val="0010160E"/>
    <w:rsid w:val="00101A92"/>
    <w:rsid w:val="00103168"/>
    <w:rsid w:val="00106020"/>
    <w:rsid w:val="0010793A"/>
    <w:rsid w:val="001133D8"/>
    <w:rsid w:val="00117F92"/>
    <w:rsid w:val="0012297E"/>
    <w:rsid w:val="001237EA"/>
    <w:rsid w:val="0013713F"/>
    <w:rsid w:val="00140557"/>
    <w:rsid w:val="00146668"/>
    <w:rsid w:val="00147B24"/>
    <w:rsid w:val="001527A3"/>
    <w:rsid w:val="00160AFB"/>
    <w:rsid w:val="001613D4"/>
    <w:rsid w:val="0016657B"/>
    <w:rsid w:val="00172765"/>
    <w:rsid w:val="00173973"/>
    <w:rsid w:val="001A2FC6"/>
    <w:rsid w:val="001A6C47"/>
    <w:rsid w:val="001C3386"/>
    <w:rsid w:val="001C39E3"/>
    <w:rsid w:val="001C39F1"/>
    <w:rsid w:val="001C4C58"/>
    <w:rsid w:val="001D29A0"/>
    <w:rsid w:val="001D4E23"/>
    <w:rsid w:val="001D57A6"/>
    <w:rsid w:val="001E27EF"/>
    <w:rsid w:val="001E2CCE"/>
    <w:rsid w:val="001E58A1"/>
    <w:rsid w:val="001E6EA7"/>
    <w:rsid w:val="001F4C6F"/>
    <w:rsid w:val="00201E7E"/>
    <w:rsid w:val="00215E2C"/>
    <w:rsid w:val="00223ABA"/>
    <w:rsid w:val="002255F6"/>
    <w:rsid w:val="00226027"/>
    <w:rsid w:val="00226E65"/>
    <w:rsid w:val="00240F20"/>
    <w:rsid w:val="00241693"/>
    <w:rsid w:val="00241B57"/>
    <w:rsid w:val="002428E6"/>
    <w:rsid w:val="002432E4"/>
    <w:rsid w:val="0024746A"/>
    <w:rsid w:val="0025232F"/>
    <w:rsid w:val="002523F5"/>
    <w:rsid w:val="0025422B"/>
    <w:rsid w:val="00255FE3"/>
    <w:rsid w:val="00261EF1"/>
    <w:rsid w:val="0026230A"/>
    <w:rsid w:val="0026761C"/>
    <w:rsid w:val="00272DF8"/>
    <w:rsid w:val="00284E44"/>
    <w:rsid w:val="0029232B"/>
    <w:rsid w:val="00297244"/>
    <w:rsid w:val="002A1720"/>
    <w:rsid w:val="002A1860"/>
    <w:rsid w:val="002A335F"/>
    <w:rsid w:val="002B0D42"/>
    <w:rsid w:val="002C1053"/>
    <w:rsid w:val="002C19FB"/>
    <w:rsid w:val="002C35D2"/>
    <w:rsid w:val="002C496F"/>
    <w:rsid w:val="002E512B"/>
    <w:rsid w:val="002E76F1"/>
    <w:rsid w:val="002F6E84"/>
    <w:rsid w:val="002F764B"/>
    <w:rsid w:val="00300D93"/>
    <w:rsid w:val="00303A25"/>
    <w:rsid w:val="00307DB1"/>
    <w:rsid w:val="0031658D"/>
    <w:rsid w:val="00322B65"/>
    <w:rsid w:val="0034125A"/>
    <w:rsid w:val="00341FB7"/>
    <w:rsid w:val="00342BE0"/>
    <w:rsid w:val="00354873"/>
    <w:rsid w:val="003625C8"/>
    <w:rsid w:val="00362612"/>
    <w:rsid w:val="00366417"/>
    <w:rsid w:val="0038629D"/>
    <w:rsid w:val="00387AD4"/>
    <w:rsid w:val="0039740B"/>
    <w:rsid w:val="003A03ED"/>
    <w:rsid w:val="003A55E4"/>
    <w:rsid w:val="003B3C69"/>
    <w:rsid w:val="003B6DDC"/>
    <w:rsid w:val="003B7BF3"/>
    <w:rsid w:val="003D1CF2"/>
    <w:rsid w:val="003D387C"/>
    <w:rsid w:val="003D4D53"/>
    <w:rsid w:val="003D5DD6"/>
    <w:rsid w:val="003D6211"/>
    <w:rsid w:val="003E2251"/>
    <w:rsid w:val="003F41C6"/>
    <w:rsid w:val="003F6576"/>
    <w:rsid w:val="0040012C"/>
    <w:rsid w:val="00406EBD"/>
    <w:rsid w:val="00436029"/>
    <w:rsid w:val="00436E4F"/>
    <w:rsid w:val="00437B46"/>
    <w:rsid w:val="00443111"/>
    <w:rsid w:val="004457BF"/>
    <w:rsid w:val="00447A45"/>
    <w:rsid w:val="004501DA"/>
    <w:rsid w:val="0045785B"/>
    <w:rsid w:val="00460E43"/>
    <w:rsid w:val="00464EB7"/>
    <w:rsid w:val="00485546"/>
    <w:rsid w:val="00487D5A"/>
    <w:rsid w:val="0049406D"/>
    <w:rsid w:val="0049518E"/>
    <w:rsid w:val="0049795A"/>
    <w:rsid w:val="004A0180"/>
    <w:rsid w:val="004A51A4"/>
    <w:rsid w:val="004A7E95"/>
    <w:rsid w:val="004C5F7F"/>
    <w:rsid w:val="004D472B"/>
    <w:rsid w:val="004D6F49"/>
    <w:rsid w:val="004F2B2A"/>
    <w:rsid w:val="004F5CBA"/>
    <w:rsid w:val="0050177E"/>
    <w:rsid w:val="0050274C"/>
    <w:rsid w:val="005144D3"/>
    <w:rsid w:val="00514C38"/>
    <w:rsid w:val="00515B6F"/>
    <w:rsid w:val="005360D0"/>
    <w:rsid w:val="00537FAE"/>
    <w:rsid w:val="005418D3"/>
    <w:rsid w:val="00543265"/>
    <w:rsid w:val="0054543A"/>
    <w:rsid w:val="00550508"/>
    <w:rsid w:val="005532CA"/>
    <w:rsid w:val="00553452"/>
    <w:rsid w:val="00561B88"/>
    <w:rsid w:val="00562344"/>
    <w:rsid w:val="005651C6"/>
    <w:rsid w:val="00572792"/>
    <w:rsid w:val="00577E5F"/>
    <w:rsid w:val="00584FA1"/>
    <w:rsid w:val="005A0790"/>
    <w:rsid w:val="005A353A"/>
    <w:rsid w:val="005C1CF9"/>
    <w:rsid w:val="005C2FAC"/>
    <w:rsid w:val="005C6271"/>
    <w:rsid w:val="005D01FB"/>
    <w:rsid w:val="005D193B"/>
    <w:rsid w:val="005D447D"/>
    <w:rsid w:val="005E120E"/>
    <w:rsid w:val="005F0EAC"/>
    <w:rsid w:val="005F42CF"/>
    <w:rsid w:val="005F6272"/>
    <w:rsid w:val="00616FFC"/>
    <w:rsid w:val="0061726C"/>
    <w:rsid w:val="00622E91"/>
    <w:rsid w:val="006265FF"/>
    <w:rsid w:val="006275B5"/>
    <w:rsid w:val="00635577"/>
    <w:rsid w:val="006405CA"/>
    <w:rsid w:val="00647845"/>
    <w:rsid w:val="006505A6"/>
    <w:rsid w:val="00663E52"/>
    <w:rsid w:val="00681105"/>
    <w:rsid w:val="0068192F"/>
    <w:rsid w:val="00697757"/>
    <w:rsid w:val="00697B24"/>
    <w:rsid w:val="006A2B42"/>
    <w:rsid w:val="006B0774"/>
    <w:rsid w:val="006B161A"/>
    <w:rsid w:val="006B1902"/>
    <w:rsid w:val="006C0ED4"/>
    <w:rsid w:val="006C2AC1"/>
    <w:rsid w:val="006C36D6"/>
    <w:rsid w:val="006C498F"/>
    <w:rsid w:val="006C6165"/>
    <w:rsid w:val="006D0535"/>
    <w:rsid w:val="006D3491"/>
    <w:rsid w:val="006D4EC2"/>
    <w:rsid w:val="006F2416"/>
    <w:rsid w:val="006F300C"/>
    <w:rsid w:val="006F4730"/>
    <w:rsid w:val="006F504F"/>
    <w:rsid w:val="007019FB"/>
    <w:rsid w:val="00704592"/>
    <w:rsid w:val="00710012"/>
    <w:rsid w:val="007122DF"/>
    <w:rsid w:val="0072169B"/>
    <w:rsid w:val="0072337C"/>
    <w:rsid w:val="00724BE1"/>
    <w:rsid w:val="00725E9D"/>
    <w:rsid w:val="00727D06"/>
    <w:rsid w:val="00741490"/>
    <w:rsid w:val="00743402"/>
    <w:rsid w:val="00752502"/>
    <w:rsid w:val="007533CC"/>
    <w:rsid w:val="00754669"/>
    <w:rsid w:val="00757543"/>
    <w:rsid w:val="007649AD"/>
    <w:rsid w:val="00765128"/>
    <w:rsid w:val="00782DE8"/>
    <w:rsid w:val="00784F15"/>
    <w:rsid w:val="0079426F"/>
    <w:rsid w:val="007A2ACC"/>
    <w:rsid w:val="007A4A1E"/>
    <w:rsid w:val="007A55FD"/>
    <w:rsid w:val="007A65F6"/>
    <w:rsid w:val="007A7E67"/>
    <w:rsid w:val="007B083F"/>
    <w:rsid w:val="007B4780"/>
    <w:rsid w:val="007C402E"/>
    <w:rsid w:val="007E09E8"/>
    <w:rsid w:val="007F39EE"/>
    <w:rsid w:val="007F3A92"/>
    <w:rsid w:val="007F3EA1"/>
    <w:rsid w:val="00803CB3"/>
    <w:rsid w:val="0080570E"/>
    <w:rsid w:val="008074C3"/>
    <w:rsid w:val="00811538"/>
    <w:rsid w:val="00811EAD"/>
    <w:rsid w:val="008157B2"/>
    <w:rsid w:val="008177F6"/>
    <w:rsid w:val="0084110E"/>
    <w:rsid w:val="0085081F"/>
    <w:rsid w:val="00857798"/>
    <w:rsid w:val="008673F5"/>
    <w:rsid w:val="00871C4D"/>
    <w:rsid w:val="00882F01"/>
    <w:rsid w:val="0088762F"/>
    <w:rsid w:val="00896D45"/>
    <w:rsid w:val="00897911"/>
    <w:rsid w:val="008A77F9"/>
    <w:rsid w:val="008C04F5"/>
    <w:rsid w:val="008D3920"/>
    <w:rsid w:val="008D5921"/>
    <w:rsid w:val="008E1918"/>
    <w:rsid w:val="008E74CE"/>
    <w:rsid w:val="00906810"/>
    <w:rsid w:val="00911C2D"/>
    <w:rsid w:val="00916D4D"/>
    <w:rsid w:val="00922294"/>
    <w:rsid w:val="00930573"/>
    <w:rsid w:val="00940149"/>
    <w:rsid w:val="009533E1"/>
    <w:rsid w:val="00964881"/>
    <w:rsid w:val="0097327B"/>
    <w:rsid w:val="00975FDB"/>
    <w:rsid w:val="00980146"/>
    <w:rsid w:val="0098624D"/>
    <w:rsid w:val="00997695"/>
    <w:rsid w:val="009977A6"/>
    <w:rsid w:val="009A06BB"/>
    <w:rsid w:val="009A1CC2"/>
    <w:rsid w:val="009A791F"/>
    <w:rsid w:val="009B02DA"/>
    <w:rsid w:val="009B3786"/>
    <w:rsid w:val="009C4BAA"/>
    <w:rsid w:val="009F226D"/>
    <w:rsid w:val="009F3C65"/>
    <w:rsid w:val="00A02449"/>
    <w:rsid w:val="00A17080"/>
    <w:rsid w:val="00A23019"/>
    <w:rsid w:val="00A249E1"/>
    <w:rsid w:val="00A25719"/>
    <w:rsid w:val="00A27D62"/>
    <w:rsid w:val="00A3020B"/>
    <w:rsid w:val="00A31F84"/>
    <w:rsid w:val="00A35761"/>
    <w:rsid w:val="00A460A9"/>
    <w:rsid w:val="00A46EFC"/>
    <w:rsid w:val="00A5238A"/>
    <w:rsid w:val="00A56D0A"/>
    <w:rsid w:val="00A6152C"/>
    <w:rsid w:val="00A63FEF"/>
    <w:rsid w:val="00A657AD"/>
    <w:rsid w:val="00A67C9C"/>
    <w:rsid w:val="00A70665"/>
    <w:rsid w:val="00A739F8"/>
    <w:rsid w:val="00A81DF0"/>
    <w:rsid w:val="00A8242F"/>
    <w:rsid w:val="00A94996"/>
    <w:rsid w:val="00AB1692"/>
    <w:rsid w:val="00AB22CE"/>
    <w:rsid w:val="00AC4218"/>
    <w:rsid w:val="00AC687C"/>
    <w:rsid w:val="00AC7ACC"/>
    <w:rsid w:val="00AF13DF"/>
    <w:rsid w:val="00AF155B"/>
    <w:rsid w:val="00AF4601"/>
    <w:rsid w:val="00B02495"/>
    <w:rsid w:val="00B0514C"/>
    <w:rsid w:val="00B10928"/>
    <w:rsid w:val="00B11190"/>
    <w:rsid w:val="00B1185D"/>
    <w:rsid w:val="00B13889"/>
    <w:rsid w:val="00B208B5"/>
    <w:rsid w:val="00B27846"/>
    <w:rsid w:val="00B54D2F"/>
    <w:rsid w:val="00B616CA"/>
    <w:rsid w:val="00B62F3A"/>
    <w:rsid w:val="00B639D6"/>
    <w:rsid w:val="00B64C26"/>
    <w:rsid w:val="00B72741"/>
    <w:rsid w:val="00B72D96"/>
    <w:rsid w:val="00B762F5"/>
    <w:rsid w:val="00B82C2E"/>
    <w:rsid w:val="00B8359E"/>
    <w:rsid w:val="00B83A00"/>
    <w:rsid w:val="00B924EC"/>
    <w:rsid w:val="00B93C67"/>
    <w:rsid w:val="00B96778"/>
    <w:rsid w:val="00BA1D49"/>
    <w:rsid w:val="00BA1D86"/>
    <w:rsid w:val="00BA4858"/>
    <w:rsid w:val="00BA6061"/>
    <w:rsid w:val="00BB7AD9"/>
    <w:rsid w:val="00BC2C81"/>
    <w:rsid w:val="00BC7815"/>
    <w:rsid w:val="00BD16B8"/>
    <w:rsid w:val="00BE54A5"/>
    <w:rsid w:val="00BF0723"/>
    <w:rsid w:val="00BF224A"/>
    <w:rsid w:val="00C00A2C"/>
    <w:rsid w:val="00C017BE"/>
    <w:rsid w:val="00C04184"/>
    <w:rsid w:val="00C04B0D"/>
    <w:rsid w:val="00C0541D"/>
    <w:rsid w:val="00C12B8F"/>
    <w:rsid w:val="00C22FEC"/>
    <w:rsid w:val="00C233EB"/>
    <w:rsid w:val="00C247E3"/>
    <w:rsid w:val="00C270C0"/>
    <w:rsid w:val="00C3014F"/>
    <w:rsid w:val="00C309EE"/>
    <w:rsid w:val="00C338B1"/>
    <w:rsid w:val="00C354A2"/>
    <w:rsid w:val="00C41015"/>
    <w:rsid w:val="00C415A4"/>
    <w:rsid w:val="00C43BA8"/>
    <w:rsid w:val="00C46F0E"/>
    <w:rsid w:val="00C53E94"/>
    <w:rsid w:val="00C57720"/>
    <w:rsid w:val="00C61733"/>
    <w:rsid w:val="00C62193"/>
    <w:rsid w:val="00C65772"/>
    <w:rsid w:val="00C7120D"/>
    <w:rsid w:val="00C8251A"/>
    <w:rsid w:val="00C90CB9"/>
    <w:rsid w:val="00CA5220"/>
    <w:rsid w:val="00CB4717"/>
    <w:rsid w:val="00CB5A84"/>
    <w:rsid w:val="00CB5AE8"/>
    <w:rsid w:val="00CB79A8"/>
    <w:rsid w:val="00CC2597"/>
    <w:rsid w:val="00CC7478"/>
    <w:rsid w:val="00CD65C2"/>
    <w:rsid w:val="00CE168E"/>
    <w:rsid w:val="00CE3394"/>
    <w:rsid w:val="00CF12C5"/>
    <w:rsid w:val="00CF71CB"/>
    <w:rsid w:val="00D039F4"/>
    <w:rsid w:val="00D15ABC"/>
    <w:rsid w:val="00D1706C"/>
    <w:rsid w:val="00D27774"/>
    <w:rsid w:val="00D36669"/>
    <w:rsid w:val="00D50A21"/>
    <w:rsid w:val="00D53142"/>
    <w:rsid w:val="00D7507E"/>
    <w:rsid w:val="00D859D1"/>
    <w:rsid w:val="00D930B6"/>
    <w:rsid w:val="00D93ACF"/>
    <w:rsid w:val="00D95062"/>
    <w:rsid w:val="00D966D2"/>
    <w:rsid w:val="00DA13B2"/>
    <w:rsid w:val="00DA2DCF"/>
    <w:rsid w:val="00DA52EE"/>
    <w:rsid w:val="00DB12B8"/>
    <w:rsid w:val="00DB5DB1"/>
    <w:rsid w:val="00DC21EE"/>
    <w:rsid w:val="00DE3851"/>
    <w:rsid w:val="00DE778F"/>
    <w:rsid w:val="00DE7DDF"/>
    <w:rsid w:val="00DE7F14"/>
    <w:rsid w:val="00DF5D41"/>
    <w:rsid w:val="00DF7ABE"/>
    <w:rsid w:val="00E0056F"/>
    <w:rsid w:val="00E04646"/>
    <w:rsid w:val="00E110D2"/>
    <w:rsid w:val="00E14150"/>
    <w:rsid w:val="00E20D26"/>
    <w:rsid w:val="00E2460C"/>
    <w:rsid w:val="00E24A3E"/>
    <w:rsid w:val="00E3230A"/>
    <w:rsid w:val="00E44158"/>
    <w:rsid w:val="00E47430"/>
    <w:rsid w:val="00E47748"/>
    <w:rsid w:val="00E60017"/>
    <w:rsid w:val="00E8768E"/>
    <w:rsid w:val="00E9374F"/>
    <w:rsid w:val="00E96C50"/>
    <w:rsid w:val="00EA16B0"/>
    <w:rsid w:val="00EA16D8"/>
    <w:rsid w:val="00EA192C"/>
    <w:rsid w:val="00EB4350"/>
    <w:rsid w:val="00EB4846"/>
    <w:rsid w:val="00EC34FD"/>
    <w:rsid w:val="00ED1206"/>
    <w:rsid w:val="00EE019A"/>
    <w:rsid w:val="00EE250B"/>
    <w:rsid w:val="00EF1727"/>
    <w:rsid w:val="00EF313A"/>
    <w:rsid w:val="00EF3EE3"/>
    <w:rsid w:val="00EF4A78"/>
    <w:rsid w:val="00EF53EA"/>
    <w:rsid w:val="00EF6339"/>
    <w:rsid w:val="00EF7C1A"/>
    <w:rsid w:val="00F075A4"/>
    <w:rsid w:val="00F0786D"/>
    <w:rsid w:val="00F07C30"/>
    <w:rsid w:val="00F1084F"/>
    <w:rsid w:val="00F13E06"/>
    <w:rsid w:val="00F161C1"/>
    <w:rsid w:val="00F258FC"/>
    <w:rsid w:val="00F36EAD"/>
    <w:rsid w:val="00F37240"/>
    <w:rsid w:val="00F37CD5"/>
    <w:rsid w:val="00F4391D"/>
    <w:rsid w:val="00F46B5E"/>
    <w:rsid w:val="00F508AC"/>
    <w:rsid w:val="00F532A2"/>
    <w:rsid w:val="00F553A2"/>
    <w:rsid w:val="00F747A5"/>
    <w:rsid w:val="00F75C2A"/>
    <w:rsid w:val="00F844C4"/>
    <w:rsid w:val="00F8789B"/>
    <w:rsid w:val="00F9651E"/>
    <w:rsid w:val="00FA1317"/>
    <w:rsid w:val="00FA136A"/>
    <w:rsid w:val="00FB17F3"/>
    <w:rsid w:val="00FB5FAA"/>
    <w:rsid w:val="00FC1C43"/>
    <w:rsid w:val="00FC7979"/>
    <w:rsid w:val="00FC7DB6"/>
    <w:rsid w:val="00FE1549"/>
    <w:rsid w:val="00FE2167"/>
    <w:rsid w:val="00FE2E16"/>
    <w:rsid w:val="00FE3FC2"/>
    <w:rsid w:val="00FF1782"/>
    <w:rsid w:val="00FF2FFE"/>
    <w:rsid w:val="00FF573E"/>
    <w:rsid w:val="00FF6C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6272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99"/>
    <w:qFormat/>
    <w:rsid w:val="00635577"/>
    <w:rPr>
      <w:rFonts w:cs="Times New Roman"/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635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35577"/>
    <w:rPr>
      <w:rFonts w:ascii="Tahoma" w:hAnsi="Tahoma" w:cs="Tahoma"/>
      <w:sz w:val="16"/>
      <w:szCs w:val="16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8397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85</TotalTime>
  <Pages>9</Pages>
  <Words>779</Words>
  <Characters>4677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Łuszczyk</dc:creator>
  <cp:keywords/>
  <dc:description/>
  <cp:lastModifiedBy>Adm</cp:lastModifiedBy>
  <cp:revision>4</cp:revision>
  <dcterms:created xsi:type="dcterms:W3CDTF">2015-06-10T21:18:00Z</dcterms:created>
  <dcterms:modified xsi:type="dcterms:W3CDTF">2015-07-06T10:02:00Z</dcterms:modified>
</cp:coreProperties>
</file>